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del layout generale del volantino"/>
      </w:tblPr>
      <w:tblGrid>
        <w:gridCol w:w="7200"/>
        <w:gridCol w:w="144"/>
        <w:gridCol w:w="3456"/>
      </w:tblGrid>
      <w:tr w:rsidR="00485B78" w:rsidTr="00C402B4">
        <w:trPr>
          <w:trHeight w:hRule="exact" w:val="14743"/>
          <w:jc w:val="center"/>
        </w:trPr>
        <w:tc>
          <w:tcPr>
            <w:tcW w:w="7200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del corpo del volantino"/>
            </w:tblPr>
            <w:tblGrid>
              <w:gridCol w:w="7200"/>
            </w:tblGrid>
            <w:tr w:rsidR="00485B78">
              <w:trPr>
                <w:cantSplit/>
                <w:trHeight w:hRule="exact" w:val="7200"/>
              </w:trPr>
              <w:tc>
                <w:tcPr>
                  <w:tcW w:w="7200" w:type="dxa"/>
                </w:tcPr>
                <w:p w:rsidR="00485B78" w:rsidRDefault="000A580C"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4572000" cy="772160"/>
                        <wp:effectExtent l="0" t="0" r="0" b="8890"/>
                        <wp:docPr id="6" name="Immagin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logo-pon-1024x173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0" cy="772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A580C" w:rsidRDefault="000A580C"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4495800" cy="1628775"/>
                        <wp:effectExtent l="0" t="0" r="0" b="9525"/>
                        <wp:docPr id="3" name="Immagin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magini acquerello 003 ridotta.jp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95800" cy="1628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A580C" w:rsidRDefault="000A4B6C"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2000250" cy="3200400"/>
                        <wp:effectExtent l="0" t="0" r="0" b="0"/>
                        <wp:docPr id="9" name="Immagin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204947905-53fdf150-50d5-4e92-82aa-9f849a4316d0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0250" cy="3200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5380D"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2495550" cy="3190875"/>
                        <wp:effectExtent l="0" t="0" r="0" b="9525"/>
                        <wp:docPr id="18" name="Immagin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Acquerello-riso-buono-pulito-giusto-Slow-Food-assegna-chiocciola-750x445.jp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0518" cy="3210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85B78" w:rsidTr="00C402B4">
              <w:trPr>
                <w:trHeight w:hRule="exact" w:val="6125"/>
              </w:trPr>
              <w:tc>
                <w:tcPr>
                  <w:tcW w:w="7200" w:type="dxa"/>
                </w:tcPr>
                <w:p w:rsidR="00485B78" w:rsidRPr="000A580C" w:rsidRDefault="000A580C">
                  <w:pPr>
                    <w:pStyle w:val="Sottotitolo"/>
                    <w:rPr>
                      <w:sz w:val="56"/>
                      <w:szCs w:val="56"/>
                    </w:rPr>
                  </w:pPr>
                  <w:r w:rsidRPr="000A580C">
                    <w:rPr>
                      <w:sz w:val="56"/>
                      <w:szCs w:val="56"/>
                    </w:rPr>
                    <w:t>A.S. 2018/19</w:t>
                  </w:r>
                </w:p>
                <w:p w:rsidR="00485B78" w:rsidRPr="00976C54" w:rsidRDefault="000A580C" w:rsidP="000A580C">
                  <w:pPr>
                    <w:pStyle w:val="Titolo"/>
                    <w:rPr>
                      <w:sz w:val="60"/>
                      <w:szCs w:val="60"/>
                    </w:rPr>
                  </w:pPr>
                  <w:r w:rsidRPr="00976C54">
                    <w:rPr>
                      <w:sz w:val="60"/>
                      <w:szCs w:val="60"/>
                    </w:rPr>
                    <w:t>LE GOCCE DEL NOSTRO TERRITORIO</w:t>
                  </w:r>
                </w:p>
                <w:p w:rsidR="000A580C" w:rsidRPr="000A4B6C" w:rsidRDefault="000A580C" w:rsidP="005F32C2">
                  <w:pPr>
                    <w:jc w:val="both"/>
                    <w:rPr>
                      <w:i/>
                      <w:sz w:val="40"/>
                      <w:szCs w:val="40"/>
                    </w:rPr>
                  </w:pPr>
                  <w:r w:rsidRPr="000A4B6C">
                    <w:rPr>
                      <w:i/>
                      <w:sz w:val="40"/>
                      <w:szCs w:val="40"/>
                    </w:rPr>
                    <w:t>Progetto in orario extracurricolare alla scoperta del territorio vercellese</w:t>
                  </w:r>
                  <w:r w:rsidR="005F32C2">
                    <w:rPr>
                      <w:i/>
                      <w:sz w:val="40"/>
                      <w:szCs w:val="40"/>
                    </w:rPr>
                    <w:t>,</w:t>
                  </w:r>
                  <w:r w:rsidRPr="000A4B6C">
                    <w:rPr>
                      <w:i/>
                      <w:sz w:val="40"/>
                      <w:szCs w:val="40"/>
                    </w:rPr>
                    <w:t xml:space="preserve"> della </w:t>
                  </w:r>
                  <w:proofErr w:type="spellStart"/>
                  <w:r w:rsidRPr="000A4B6C">
                    <w:rPr>
                      <w:i/>
                      <w:sz w:val="40"/>
                      <w:szCs w:val="40"/>
                    </w:rPr>
                    <w:t>coltura</w:t>
                  </w:r>
                  <w:proofErr w:type="spellEnd"/>
                  <w:r w:rsidRPr="000A4B6C">
                    <w:rPr>
                      <w:i/>
                      <w:sz w:val="40"/>
                      <w:szCs w:val="40"/>
                    </w:rPr>
                    <w:t xml:space="preserve"> e della cultura del riso </w:t>
                  </w:r>
                  <w:r w:rsidR="000A4B6C">
                    <w:rPr>
                      <w:i/>
                      <w:sz w:val="40"/>
                      <w:szCs w:val="40"/>
                    </w:rPr>
                    <w:t xml:space="preserve">per gli alunni della Scuola Secondaria di </w:t>
                  </w:r>
                  <w:r w:rsidR="00976C54">
                    <w:rPr>
                      <w:i/>
                      <w:sz w:val="40"/>
                      <w:szCs w:val="40"/>
                    </w:rPr>
                    <w:t>1°</w:t>
                  </w:r>
                  <w:r w:rsidR="000A4B6C">
                    <w:rPr>
                      <w:i/>
                      <w:sz w:val="40"/>
                      <w:szCs w:val="40"/>
                    </w:rPr>
                    <w:t xml:space="preserve"> grado Ferrari</w:t>
                  </w:r>
                </w:p>
              </w:tc>
            </w:tr>
            <w:tr w:rsidR="00485B78">
              <w:trPr>
                <w:trHeight w:hRule="exact" w:val="1440"/>
              </w:trPr>
              <w:tc>
                <w:tcPr>
                  <w:tcW w:w="7200" w:type="dxa"/>
                  <w:vAlign w:val="bottom"/>
                </w:tcPr>
                <w:p w:rsidR="00485B78" w:rsidRDefault="000A4B6C"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1447800" cy="933450"/>
                        <wp:effectExtent l="0" t="0" r="0" b="0"/>
                        <wp:docPr id="7" name="Immagin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logoferraristrumenti.tif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85B78" w:rsidRDefault="00485B78" w:rsidP="00976C54">
            <w:pPr>
              <w:jc w:val="center"/>
            </w:pPr>
          </w:p>
        </w:tc>
        <w:tc>
          <w:tcPr>
            <w:tcW w:w="144" w:type="dxa"/>
          </w:tcPr>
          <w:p w:rsidR="00485B78" w:rsidRDefault="00485B78"/>
        </w:tc>
        <w:tc>
          <w:tcPr>
            <w:tcW w:w="3456" w:type="dxa"/>
          </w:tcPr>
          <w:p w:rsidR="00976C54" w:rsidRPr="00AF7EEB" w:rsidRDefault="00976C54">
            <w:pPr>
              <w:rPr>
                <w:b/>
                <w:color w:val="FF0000"/>
                <w:sz w:val="28"/>
                <w:szCs w:val="28"/>
              </w:rPr>
            </w:pPr>
            <w:r w:rsidRPr="00AF7EEB">
              <w:rPr>
                <w:b/>
                <w:color w:val="FF0000"/>
                <w:sz w:val="28"/>
                <w:szCs w:val="28"/>
              </w:rPr>
              <w:t>VERRANNO ATTIVATI QUATTRO PERCORSI:</w:t>
            </w:r>
          </w:p>
          <w:tbl>
            <w:tblPr>
              <w:tblW w:w="5000" w:type="pct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della barra laterale del volantino"/>
            </w:tblPr>
            <w:tblGrid>
              <w:gridCol w:w="3456"/>
            </w:tblGrid>
            <w:tr w:rsidR="00485B78" w:rsidTr="000014C9">
              <w:trPr>
                <w:trHeight w:hRule="exact" w:val="13901"/>
              </w:trPr>
              <w:tc>
                <w:tcPr>
                  <w:tcW w:w="3456" w:type="dxa"/>
                  <w:shd w:val="clear" w:color="auto" w:fill="97C83C" w:themeFill="accent2"/>
                  <w:vAlign w:val="center"/>
                </w:tcPr>
                <w:p w:rsidR="0010695F" w:rsidRPr="00AF7EEB" w:rsidRDefault="00976C54" w:rsidP="0010695F">
                  <w:pPr>
                    <w:pStyle w:val="Titolo2"/>
                    <w:ind w:left="-119"/>
                    <w:rPr>
                      <w:rFonts w:asciiTheme="minorHAnsi" w:eastAsiaTheme="minorHAnsi" w:hAnsiTheme="minorHAnsi" w:cstheme="minorBidi"/>
                      <w:b/>
                      <w:color w:val="262626" w:themeColor="text1" w:themeTint="D9"/>
                      <w:kern w:val="2"/>
                      <w:sz w:val="24"/>
                      <w:szCs w:val="24"/>
                      <w:u w:val="single"/>
                      <w14:ligatures w14:val="standard"/>
                    </w:rPr>
                  </w:pPr>
                  <w:r w:rsidRPr="00AF7EEB">
                    <w:rPr>
                      <w:rFonts w:asciiTheme="minorHAnsi" w:eastAsiaTheme="minorHAnsi" w:hAnsiTheme="minorHAnsi" w:cstheme="minorBidi"/>
                      <w:b/>
                      <w:color w:val="262626" w:themeColor="text1" w:themeTint="D9"/>
                      <w:kern w:val="2"/>
                      <w:sz w:val="24"/>
                      <w:szCs w:val="24"/>
                      <w:u w:val="single"/>
                      <w14:ligatures w14:val="standard"/>
                    </w:rPr>
                    <w:t>Scientifico-matematico</w:t>
                  </w:r>
                </w:p>
                <w:p w:rsidR="00976C54" w:rsidRPr="00976C54" w:rsidRDefault="00976C54" w:rsidP="0010695F">
                  <w:pPr>
                    <w:pStyle w:val="Titolo2"/>
                    <w:ind w:left="-119"/>
                    <w:jc w:val="both"/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</w:pPr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 xml:space="preserve">“I numeri dell’acqua” relatore Prof. </w:t>
                  </w:r>
                  <w:proofErr w:type="spellStart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Michelone</w:t>
                  </w:r>
                  <w:proofErr w:type="spellEnd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 xml:space="preserve"> (da novembre a maggio) </w:t>
                  </w:r>
                </w:p>
                <w:p w:rsidR="0010695F" w:rsidRDefault="0010695F" w:rsidP="0010695F">
                  <w:pPr>
                    <w:pStyle w:val="Titolo2"/>
                    <w:ind w:left="-119"/>
                    <w:jc w:val="both"/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:u w:val="single"/>
                      <w14:ligatures w14:val="standard"/>
                    </w:rPr>
                  </w:pPr>
                </w:p>
                <w:p w:rsidR="00AF7EEB" w:rsidRDefault="00976C54" w:rsidP="0010695F">
                  <w:pPr>
                    <w:pStyle w:val="Titolo2"/>
                    <w:ind w:left="-119"/>
                    <w:jc w:val="both"/>
                    <w:rPr>
                      <w:rFonts w:asciiTheme="minorHAnsi" w:eastAsiaTheme="minorHAnsi" w:hAnsiTheme="minorHAnsi" w:cstheme="minorBidi"/>
                      <w:b/>
                      <w:color w:val="262626" w:themeColor="text1" w:themeTint="D9"/>
                      <w:kern w:val="2"/>
                      <w:sz w:val="24"/>
                      <w:szCs w:val="24"/>
                      <w:u w:val="single"/>
                      <w14:ligatures w14:val="standard"/>
                    </w:rPr>
                  </w:pPr>
                  <w:r w:rsidRPr="00AF7EEB">
                    <w:rPr>
                      <w:rFonts w:asciiTheme="minorHAnsi" w:eastAsiaTheme="minorHAnsi" w:hAnsiTheme="minorHAnsi" w:cstheme="minorBidi"/>
                      <w:b/>
                      <w:color w:val="262626" w:themeColor="text1" w:themeTint="D9"/>
                      <w:kern w:val="2"/>
                      <w:sz w:val="24"/>
                      <w:szCs w:val="24"/>
                      <w:u w:val="single"/>
                      <w14:ligatures w14:val="standard"/>
                    </w:rPr>
                    <w:t>Storico-geo-artistico</w:t>
                  </w:r>
                </w:p>
                <w:p w:rsidR="00976C54" w:rsidRPr="00976C54" w:rsidRDefault="00976C54" w:rsidP="0010695F">
                  <w:pPr>
                    <w:pStyle w:val="Titolo2"/>
                    <w:ind w:left="-119"/>
                    <w:jc w:val="both"/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</w:pPr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 xml:space="preserve">“Le bellezze delle terre d’acqua: coltura e cultura del riso”: Prima parte (da novembre a </w:t>
                  </w:r>
                  <w:proofErr w:type="gramStart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gennaio)  relatori</w:t>
                  </w:r>
                  <w:proofErr w:type="gramEnd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: Prof..</w:t>
                  </w:r>
                  <w:proofErr w:type="spellStart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sse</w:t>
                  </w:r>
                  <w:proofErr w:type="spellEnd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 xml:space="preserve"> Costanzo e </w:t>
                  </w:r>
                  <w:proofErr w:type="spellStart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Chemello</w:t>
                  </w:r>
                  <w:proofErr w:type="spellEnd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 xml:space="preserve"> </w:t>
                  </w:r>
                </w:p>
                <w:p w:rsidR="00976C54" w:rsidRPr="00976C54" w:rsidRDefault="00976C54" w:rsidP="0010695F">
                  <w:pPr>
                    <w:pStyle w:val="Titolo2"/>
                    <w:ind w:left="-119"/>
                    <w:jc w:val="both"/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</w:pPr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“</w:t>
                  </w:r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 xml:space="preserve">Le bellezze delle terre d’acqua”: Seconda Parte (da febbraio a </w:t>
                  </w:r>
                  <w:proofErr w:type="gramStart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maggio)  relatori</w:t>
                  </w:r>
                  <w:proofErr w:type="gramEnd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 xml:space="preserve"> Prof. De Fazio e Prof.ssa </w:t>
                  </w:r>
                  <w:proofErr w:type="spellStart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Giacoletti</w:t>
                  </w:r>
                  <w:proofErr w:type="spellEnd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ab/>
                  </w:r>
                </w:p>
                <w:p w:rsidR="0010695F" w:rsidRDefault="0010695F" w:rsidP="0010695F">
                  <w:pPr>
                    <w:pStyle w:val="Titolo2"/>
                    <w:ind w:left="-119"/>
                    <w:jc w:val="both"/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:u w:val="single"/>
                      <w14:ligatures w14:val="standard"/>
                    </w:rPr>
                  </w:pPr>
                </w:p>
                <w:p w:rsidR="0010695F" w:rsidRPr="00AF7EEB" w:rsidRDefault="0010695F" w:rsidP="0010695F">
                  <w:pPr>
                    <w:pStyle w:val="Titolo2"/>
                    <w:ind w:left="-119"/>
                    <w:jc w:val="both"/>
                    <w:rPr>
                      <w:rFonts w:asciiTheme="minorHAnsi" w:eastAsiaTheme="minorHAnsi" w:hAnsiTheme="minorHAnsi" w:cstheme="minorBidi"/>
                      <w:b/>
                      <w:color w:val="262626" w:themeColor="text1" w:themeTint="D9"/>
                      <w:kern w:val="2"/>
                      <w:sz w:val="24"/>
                      <w:szCs w:val="24"/>
                      <w:u w:val="single"/>
                      <w14:ligatures w14:val="standard"/>
                    </w:rPr>
                  </w:pPr>
                  <w:r w:rsidRPr="00AF7EEB">
                    <w:rPr>
                      <w:rFonts w:asciiTheme="minorHAnsi" w:eastAsiaTheme="minorHAnsi" w:hAnsiTheme="minorHAnsi" w:cstheme="minorBidi"/>
                      <w:b/>
                      <w:color w:val="262626" w:themeColor="text1" w:themeTint="D9"/>
                      <w:kern w:val="2"/>
                      <w:sz w:val="24"/>
                      <w:szCs w:val="24"/>
                      <w:u w:val="single"/>
                      <w14:ligatures w14:val="standard"/>
                    </w:rPr>
                    <w:t xml:space="preserve">Inclusivo  </w:t>
                  </w:r>
                </w:p>
                <w:p w:rsidR="0010695F" w:rsidRDefault="00976C54" w:rsidP="0010695F">
                  <w:pPr>
                    <w:pStyle w:val="Titolo2"/>
                    <w:ind w:left="-119"/>
                    <w:jc w:val="both"/>
                  </w:pPr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“La conoscenza del territorio come strumento d’integrazione” ITALIANO come L2 (da febbraio a maggio) relatrice Prof..</w:t>
                  </w:r>
                  <w:proofErr w:type="spellStart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ssa</w:t>
                  </w:r>
                  <w:proofErr w:type="spellEnd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 xml:space="preserve"> </w:t>
                  </w:r>
                  <w:proofErr w:type="spellStart"/>
                  <w:r w:rsidRPr="00976C54">
                    <w:rPr>
                      <w:rFonts w:asciiTheme="minorHAnsi" w:eastAsiaTheme="minorHAnsi" w:hAnsiTheme="minorHAnsi" w:cstheme="minorBidi"/>
                      <w:color w:val="262626" w:themeColor="text1" w:themeTint="D9"/>
                      <w:kern w:val="2"/>
                      <w:sz w:val="24"/>
                      <w:szCs w:val="24"/>
                      <w14:ligatures w14:val="standard"/>
                    </w:rPr>
                    <w:t>Cervellera</w:t>
                  </w:r>
                  <w:proofErr w:type="spellEnd"/>
                </w:p>
                <w:p w:rsidR="005F32C2" w:rsidRDefault="0010695F" w:rsidP="005F32C2">
                  <w:pPr>
                    <w:pStyle w:val="Titolo2"/>
                    <w:ind w:left="-119" w:right="-120"/>
                    <w:jc w:val="both"/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</w:pPr>
                  <w:r w:rsidRPr="0010695F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>L’ISCRIZIONE</w:t>
                  </w:r>
                  <w:r w:rsidR="005F32C2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>,</w:t>
                  </w:r>
                  <w:r w:rsidRPr="0010695F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 xml:space="preserve"> </w:t>
                  </w:r>
                  <w:r w:rsidR="005F32C2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>LE</w:t>
                  </w:r>
                </w:p>
                <w:p w:rsidR="000014C9" w:rsidRDefault="0010695F" w:rsidP="005F32C2">
                  <w:pPr>
                    <w:pStyle w:val="Titolo2"/>
                    <w:ind w:left="-119" w:right="-120"/>
                    <w:jc w:val="both"/>
                  </w:pPr>
                  <w:r w:rsidRPr="0010695F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 xml:space="preserve">VISITE </w:t>
                  </w:r>
                  <w:r w:rsidR="005F32C2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 xml:space="preserve">IN </w:t>
                  </w:r>
                  <w:r w:rsidRPr="0010695F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 xml:space="preserve">PULLMAN E </w:t>
                  </w:r>
                  <w:r w:rsidR="005F32C2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 xml:space="preserve">LE </w:t>
                  </w:r>
                  <w:r w:rsidRPr="0010695F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>ENTRATE AI MUSEI</w:t>
                  </w:r>
                  <w:r w:rsidR="005F32C2"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9525" w14:cap="flat" w14:cmpd="sng" w14:algn="ctr">
                        <w14:solidFill>
                          <w14:srgbClr w14:val="000000"/>
                        </w14:solidFill>
                        <w14:prstDash w14:val="solid"/>
                        <w14:round/>
                      </w14:textOutline>
                    </w:rPr>
                    <w:t xml:space="preserve"> SARANNO GRATUITE</w:t>
                  </w:r>
                </w:p>
                <w:p w:rsidR="00AF7EEB" w:rsidRDefault="000014C9" w:rsidP="00AF7EEB">
                  <w:pPr>
                    <w:pStyle w:val="Titolo2"/>
                    <w:ind w:left="-119"/>
                    <w:jc w:val="left"/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AF7EEB"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MARTEDÌ </w:t>
                  </w:r>
                </w:p>
                <w:p w:rsidR="00AF7EEB" w:rsidRPr="00AF7EEB" w:rsidRDefault="000014C9" w:rsidP="00AF7EEB">
                  <w:pPr>
                    <w:pStyle w:val="Titolo2"/>
                    <w:ind w:left="-119"/>
                    <w:jc w:val="left"/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AF7EEB"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16-18</w:t>
                  </w:r>
                  <w:proofErr w:type="gramStart"/>
                  <w:r w:rsidRPr="00AF7EEB"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</w:t>
                  </w:r>
                  <w:r w:rsidR="00165DE9"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</w:t>
                  </w:r>
                  <w:r w:rsidRPr="00AF7EEB"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“</w:t>
                  </w:r>
                  <w:proofErr w:type="gramEnd"/>
                  <w:r w:rsidRPr="00AF7EEB"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I numeri dell’acqua” e “Le bellezze…” P</w:t>
                  </w:r>
                  <w:r w:rsidR="00AF7EEB"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rima </w:t>
                  </w:r>
                  <w:r w:rsidRPr="00AF7EEB"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P</w:t>
                  </w:r>
                  <w:r w:rsidR="00AF7EEB">
                    <w:rPr>
                      <w:rFonts w:asciiTheme="minorHAnsi" w:hAnsiTheme="minorHAnsi"/>
                      <w:b/>
                      <w:color w:val="E03177" w:themeColor="accent1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arte</w:t>
                  </w:r>
                </w:p>
                <w:p w:rsidR="00AF7EEB" w:rsidRDefault="000014C9" w:rsidP="00AF7EEB">
                  <w:pPr>
                    <w:pStyle w:val="Titolo2"/>
                    <w:tabs>
                      <w:tab w:val="left" w:pos="2878"/>
                    </w:tabs>
                    <w:ind w:left="-119"/>
                    <w:jc w:val="left"/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MERCOLEDÌ </w:t>
                  </w:r>
                </w:p>
                <w:p w:rsidR="000014C9" w:rsidRPr="00AF7EEB" w:rsidRDefault="000014C9" w:rsidP="005F32C2">
                  <w:pPr>
                    <w:pStyle w:val="Titolo2"/>
                    <w:tabs>
                      <w:tab w:val="left" w:pos="2878"/>
                    </w:tabs>
                    <w:ind w:left="-119"/>
                    <w:jc w:val="left"/>
                    <w:rPr>
                      <w:b/>
                    </w:rPr>
                  </w:pPr>
                  <w:r w:rsidRP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0"/>
                      <w:szCs w:val="3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16-18</w:t>
                  </w:r>
                  <w:r w:rsidRP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“Le </w:t>
                  </w:r>
                  <w:bookmarkStart w:id="0" w:name="_GoBack"/>
                  <w:bookmarkEnd w:id="0"/>
                  <w:proofErr w:type="gramStart"/>
                  <w:r w:rsidRP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bellezze</w:t>
                  </w:r>
                  <w:r w:rsidR="00165DE9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..</w:t>
                  </w:r>
                  <w:proofErr w:type="gramEnd"/>
                  <w:r w:rsidR="00165DE9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”</w:t>
                  </w:r>
                  <w:r w:rsidRP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S</w:t>
                  </w:r>
                  <w:r w:rsid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econda</w:t>
                  </w:r>
                  <w:r w:rsidRP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P</w:t>
                  </w:r>
                  <w:r w:rsid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arte</w:t>
                  </w:r>
                  <w:r w:rsidRP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e </w:t>
                  </w:r>
                  <w:r w:rsidR="00AF7EEB" w:rsidRPr="00AF7EEB">
                    <w:rPr>
                      <w:rFonts w:asciiTheme="minorHAnsi" w:hAnsiTheme="minorHAnsi"/>
                      <w:b/>
                      <w:color w:val="3A2B56" w:themeColor="accent5" w:themeShade="80"/>
                      <w:sz w:val="32"/>
                      <w:szCs w:val="32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ITALIANO L2</w:t>
                  </w:r>
                </w:p>
              </w:tc>
            </w:tr>
            <w:tr w:rsidR="00485B78" w:rsidTr="005D434A">
              <w:trPr>
                <w:trHeight w:hRule="exact" w:val="143"/>
              </w:trPr>
              <w:tc>
                <w:tcPr>
                  <w:tcW w:w="3456" w:type="dxa"/>
                </w:tcPr>
                <w:p w:rsidR="00485B78" w:rsidRDefault="00485B78"/>
              </w:tc>
            </w:tr>
          </w:tbl>
          <w:p w:rsidR="00485B78" w:rsidRDefault="00485B78"/>
        </w:tc>
      </w:tr>
    </w:tbl>
    <w:p w:rsidR="00485B78" w:rsidRDefault="00485B78" w:rsidP="00E0272D">
      <w:pPr>
        <w:pStyle w:val="Nessunaspaziatura"/>
      </w:pPr>
    </w:p>
    <w:sectPr w:rsidR="00485B78" w:rsidSect="00E0272D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B96C35"/>
    <w:multiLevelType w:val="hybridMultilevel"/>
    <w:tmpl w:val="FE76A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D5"/>
    <w:rsid w:val="000014C9"/>
    <w:rsid w:val="0005380D"/>
    <w:rsid w:val="000A4B6C"/>
    <w:rsid w:val="000A580C"/>
    <w:rsid w:val="0010695F"/>
    <w:rsid w:val="00165DE9"/>
    <w:rsid w:val="00340B93"/>
    <w:rsid w:val="00485B78"/>
    <w:rsid w:val="004A5530"/>
    <w:rsid w:val="005D434A"/>
    <w:rsid w:val="005F32C2"/>
    <w:rsid w:val="00976C54"/>
    <w:rsid w:val="00AA301E"/>
    <w:rsid w:val="00AF7EEB"/>
    <w:rsid w:val="00BD7C98"/>
    <w:rsid w:val="00C402B4"/>
    <w:rsid w:val="00CA6AB4"/>
    <w:rsid w:val="00D91263"/>
    <w:rsid w:val="00DF43D5"/>
    <w:rsid w:val="00E0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DB53A-C76B-4A8F-8036-9587D649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it-IT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Linea"/>
    <w:link w:val="Titolo2Carattere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E03177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Titolo"/>
    <w:link w:val="SottotitoloCarattere"/>
    <w:uiPriority w:val="2"/>
    <w:qFormat/>
    <w:pPr>
      <w:numPr>
        <w:ilvl w:val="1"/>
      </w:numPr>
      <w:spacing w:before="480"/>
    </w:pPr>
    <w:rPr>
      <w:color w:val="E03177" w:themeColor="accent1"/>
    </w:rPr>
  </w:style>
  <w:style w:type="character" w:customStyle="1" w:styleId="SottotitoloCarattere">
    <w:name w:val="Sottotitolo Carattere"/>
    <w:basedOn w:val="Carpredefinitoparagrafo"/>
    <w:link w:val="Sottotitolo"/>
    <w:uiPriority w:val="2"/>
    <w:rPr>
      <w:rFonts w:asciiTheme="majorHAnsi" w:eastAsiaTheme="majorEastAsia" w:hAnsiTheme="majorHAnsi" w:cstheme="majorBidi"/>
      <w:caps/>
      <w:color w:val="E03177" w:themeColor="accent1"/>
      <w:kern w:val="28"/>
      <w:sz w:val="80"/>
      <w:szCs w:val="80"/>
    </w:rPr>
  </w:style>
  <w:style w:type="paragraph" w:styleId="Titolo">
    <w:name w:val="Title"/>
    <w:basedOn w:val="Normale"/>
    <w:next w:val="Normale"/>
    <w:link w:val="TitoloCarattere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oloCarattere">
    <w:name w:val="Titolo Carattere"/>
    <w:basedOn w:val="Carpredefinitoparagrafo"/>
    <w:link w:val="Titolo"/>
    <w:uiPriority w:val="1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olo1Carattere">
    <w:name w:val="Titolo 1 Carattere"/>
    <w:basedOn w:val="Carpredefinitoparagrafo"/>
    <w:link w:val="Titolo1"/>
    <w:uiPriority w:val="3"/>
    <w:rPr>
      <w:b/>
      <w:bCs/>
      <w:sz w:val="28"/>
      <w:szCs w:val="28"/>
    </w:r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styleId="Nessunaspaziatura">
    <w:name w:val="No Spacing"/>
    <w:uiPriority w:val="19"/>
    <w:qFormat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3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customStyle="1" w:styleId="Linea">
    <w:name w:val="Linea"/>
    <w:basedOn w:val="Normale"/>
    <w:next w:val="Titolo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Titolo3Carattere">
    <w:name w:val="Titolo 3 Carattere"/>
    <w:basedOn w:val="Carpredefinitoparagrafo"/>
    <w:link w:val="Titolo3"/>
    <w:uiPriority w:val="4"/>
    <w:rPr>
      <w:rFonts w:asciiTheme="majorHAnsi" w:eastAsiaTheme="majorEastAsia" w:hAnsiTheme="majorHAnsi" w:cstheme="majorBidi"/>
      <w:caps/>
      <w:color w:val="FFFFFF" w:themeColor="background1"/>
    </w:rPr>
  </w:style>
  <w:style w:type="paragraph" w:customStyle="1" w:styleId="Informazionidicontatto">
    <w:name w:val="Informazioni di contatto"/>
    <w:basedOn w:val="Normale"/>
    <w:uiPriority w:val="5"/>
    <w:qFormat/>
    <w:pPr>
      <w:spacing w:after="280" w:line="240" w:lineRule="auto"/>
      <w:jc w:val="center"/>
    </w:pPr>
    <w:rPr>
      <w:color w:val="FFFFFF" w:themeColor="background1"/>
    </w:rPr>
  </w:style>
  <w:style w:type="paragraph" w:styleId="Data">
    <w:name w:val="Date"/>
    <w:basedOn w:val="Normale"/>
    <w:link w:val="DataCarattere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customStyle="1" w:styleId="DataCarattere">
    <w:name w:val="Data Carattere"/>
    <w:basedOn w:val="Carpredefinitoparagrafo"/>
    <w:link w:val="Data"/>
    <w:uiPriority w:val="5"/>
    <w:rPr>
      <w:color w:val="FFFFFF" w:themeColor="background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Pr>
      <w:rFonts w:asciiTheme="majorHAnsi" w:eastAsiaTheme="majorEastAsia" w:hAnsiTheme="majorHAnsi" w:cstheme="majorBidi"/>
      <w:color w:val="E03177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t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g"/><Relationship Id="rId5" Type="http://schemas.openxmlformats.org/officeDocument/2006/relationships/styles" Target="styles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fa.DESKTOP-8MS0CDL\AppData\Roaming\Microsoft\Templates\Volantino%20per%20evento%20stagionale.dotx" TargetMode="External"/></Relationship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874112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2012-12-28T17:25:00+00:00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1667140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TP103988552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52C5BC1-0F2F-444E-A42E-BD232B719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4FA3A-F622-4F28-A87C-A1CB61383206}">
  <ds:schemaRefs>
    <ds:schemaRef ds:uri="http://purl.org/dc/terms/"/>
    <ds:schemaRef ds:uri="4873beb7-5857-4685-be1f-d57550cc96c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424E78C-8A49-4037-80E8-15290F9155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Volantino per evento stagionale</Template>
  <TotalTime>117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</dc:creator>
  <cp:keywords/>
  <dc:description/>
  <cp:lastModifiedBy>HP</cp:lastModifiedBy>
  <cp:revision>6</cp:revision>
  <cp:lastPrinted>2018-10-20T17:28:00Z</cp:lastPrinted>
  <dcterms:created xsi:type="dcterms:W3CDTF">2018-10-18T08:15:00Z</dcterms:created>
  <dcterms:modified xsi:type="dcterms:W3CDTF">2018-10-20T17:33:00Z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